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C0B" w:rsidRPr="00D16136" w:rsidRDefault="001D2C0B" w:rsidP="00D16136">
      <w:pPr>
        <w:jc w:val="center"/>
        <w:rPr>
          <w:b/>
        </w:rPr>
      </w:pPr>
      <w:r w:rsidRPr="00D16136">
        <w:rPr>
          <w:b/>
        </w:rPr>
        <w:t>Εκπαιδευτική Επίσκεψη της ομάδας Περιβαλλοντικής Εκπαίδευσης στα Χανιά της Κρήτης 13-17/4/2019</w:t>
      </w:r>
    </w:p>
    <w:p w:rsidR="001D2C0B" w:rsidRPr="00FC0CDC" w:rsidRDefault="001D2C0B" w:rsidP="007849B3">
      <w:pPr>
        <w:jc w:val="both"/>
        <w:rPr>
          <w:b/>
        </w:rPr>
      </w:pPr>
      <w:r w:rsidRPr="00FC0CDC">
        <w:rPr>
          <w:b/>
        </w:rPr>
        <w:t>Από την Τετάρτη 13-4-2019 μέχρι την Κυριακή 17-4-2019 η Περιβαλλοντική ομάδα του σχολείου μας, που υλοποιεί το πρόγραμμα «Ανακυκλώνω –Επαναχρησιμοποιώ-Δημιουργώ»,  με 26 μαθητές και τρεις συνοδούς καθηγητές, ταξίδεψε στην Κρήτη και συγκεκριμένα στο ΚΠΕ Βάμου, όπου και διεξήγαγαν το πρόγραμμα: «</w:t>
      </w:r>
      <w:r w:rsidRPr="00FC0CDC">
        <w:rPr>
          <w:rFonts w:ascii="Arial" w:hAnsi="Arial" w:cs="Arial"/>
          <w:b/>
          <w:sz w:val="20"/>
          <w:szCs w:val="20"/>
        </w:rPr>
        <w:t>Αλλάξτε συμπεριφορές: Ανακυκλώ S.O.S. τε!</w:t>
      </w:r>
      <w:r w:rsidRPr="00FC0CDC">
        <w:rPr>
          <w:b/>
        </w:rPr>
        <w:t>». Μαθητές και καθηγητές είχαν την ευκαιρία να συνεργαστούν με τους εκπ/κούς του ΚΠΕ Βάμου, να επισκεφθούν</w:t>
      </w:r>
      <w:r w:rsidRPr="00FC0CDC">
        <w:rPr>
          <w:rFonts w:ascii="Arial" w:hAnsi="Arial" w:cs="Arial"/>
          <w:b/>
          <w:sz w:val="20"/>
          <w:szCs w:val="20"/>
        </w:rPr>
        <w:t xml:space="preserve"> το εργοστάσιο Μηχανικής Διαλογής και Κομποστοποίησης των απορριμμάτων της ΔΕΔΙΣΑ</w:t>
      </w:r>
      <w:r w:rsidRPr="00FC0CDC">
        <w:rPr>
          <w:b/>
        </w:rPr>
        <w:t xml:space="preserve"> στο Ακρωτήρι και να γίνου αποδέκτες της Κρητικής φιλοξενίας.</w:t>
      </w:r>
    </w:p>
    <w:p w:rsidR="001D2C0B" w:rsidRPr="00FC0CDC" w:rsidRDefault="001D2C0B" w:rsidP="007849B3">
      <w:pPr>
        <w:jc w:val="both"/>
        <w:rPr>
          <w:b/>
        </w:rPr>
      </w:pPr>
      <w:r w:rsidRPr="00FC0CDC">
        <w:rPr>
          <w:b/>
        </w:rPr>
        <w:t xml:space="preserve">Εκτός από τις εργασίες στο πλαίσιο του προγράμματος είχαμε όμως τη ευκαιρία να γνωρίσουμε από κοντά την όμορφη πόλη των Χανίων και να περιηγηθούμε </w:t>
      </w:r>
      <w:r w:rsidRPr="00FC0CDC">
        <w:rPr>
          <w:rFonts w:ascii="Arial" w:hAnsi="Arial" w:cs="Arial"/>
          <w:b/>
          <w:sz w:val="20"/>
          <w:szCs w:val="20"/>
        </w:rPr>
        <w:t>στα ιστορικά αξιοθέατα της (Αρχαιολογικό Μουσείο,  Ενετικό Λιμάνι,  Ενετικά Νεώρια,  Φάρος, Χαμάμ</w:t>
      </w:r>
      <w:r w:rsidRPr="00FC0CDC">
        <w:rPr>
          <w:b/>
        </w:rPr>
        <w:t xml:space="preserve"> ) αλλά και στην ευρύτερη περιοχή (Τάφοι των Βενιζέλων, Μονή Αγ. Τριάδας, κ.λ.π.).</w:t>
      </w:r>
    </w:p>
    <w:p w:rsidR="001D2C0B" w:rsidRPr="00FC0CDC" w:rsidRDefault="001D2C0B" w:rsidP="007849B3">
      <w:pPr>
        <w:jc w:val="both"/>
        <w:rPr>
          <w:b/>
        </w:rPr>
      </w:pPr>
      <w:r w:rsidRPr="00FC0CDC">
        <w:rPr>
          <w:b/>
        </w:rPr>
        <w:t>Οι εκπ/κοι και οι μαθητές είχαν την ευκαιρία να γνωριστούν καλύτερα μεταξύ τους, να συνεργαστούν, να διασκεδάσουν και να γυρίσουν ανανεωμένοι και με πολλές καινούριες εμπειρίες.</w:t>
      </w:r>
    </w:p>
    <w:p w:rsidR="001D2C0B" w:rsidRDefault="001D2C0B" w:rsidP="007849B3">
      <w:pPr>
        <w:jc w:val="both"/>
        <w:rPr>
          <w:lang w:val="en-US"/>
        </w:rPr>
      </w:pPr>
      <w:r w:rsidRPr="00FC0CDC">
        <w:rPr>
          <w:b/>
          <w:noProof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2" o:spid="_x0000_i1025" type="#_x0000_t75" alt="20190314_094537.jpg" style="width:251.4pt;height:187.2pt;visibility:visible">
            <v:imagedata r:id="rId4" o:title="" cropbottom="5789f"/>
          </v:shape>
        </w:pict>
      </w:r>
    </w:p>
    <w:p w:rsidR="001D2C0B" w:rsidRDefault="001D2C0B" w:rsidP="007849B3">
      <w:pPr>
        <w:jc w:val="both"/>
        <w:rPr>
          <w:lang w:val="en-US"/>
        </w:rPr>
      </w:pPr>
    </w:p>
    <w:p w:rsidR="001D2C0B" w:rsidRDefault="001D2C0B" w:rsidP="007849B3">
      <w:pPr>
        <w:jc w:val="both"/>
        <w:rPr>
          <w:lang w:val="en-US"/>
        </w:rPr>
      </w:pPr>
    </w:p>
    <w:p w:rsidR="001D2C0B" w:rsidRDefault="001D2C0B" w:rsidP="007849B3">
      <w:pPr>
        <w:jc w:val="both"/>
        <w:rPr>
          <w:lang w:val="en-US"/>
        </w:rPr>
      </w:pPr>
      <w:r>
        <w:rPr>
          <w:noProof/>
          <w:lang w:eastAsia="el-GR"/>
        </w:rPr>
        <w:pict>
          <v:shape id="Εικόνα 1" o:spid="_x0000_i1026" type="#_x0000_t75" style="width:222pt;height:206.4pt;visibility:visible">
            <v:imagedata r:id="rId5" o:title="" croptop="16732f" cropbottom="456f"/>
          </v:shape>
        </w:pict>
      </w:r>
    </w:p>
    <w:p w:rsidR="001D2C0B" w:rsidRDefault="001D2C0B" w:rsidP="007849B3">
      <w:pPr>
        <w:jc w:val="both"/>
        <w:rPr>
          <w:lang w:val="en-US"/>
        </w:rPr>
      </w:pPr>
      <w:r>
        <w:rPr>
          <w:noProof/>
          <w:lang w:eastAsia="el-GR"/>
        </w:rPr>
        <w:pict>
          <v:shape id="Εικόνα 4" o:spid="_x0000_i1027" type="#_x0000_t75" alt="20190315_113143.jpg" style="width:249.6pt;height:202.2pt;visibility:visible">
            <v:imagedata r:id="rId6" o:title=""/>
          </v:shape>
        </w:pict>
      </w:r>
    </w:p>
    <w:p w:rsidR="001D2C0B" w:rsidRDefault="001D2C0B" w:rsidP="007849B3">
      <w:pPr>
        <w:jc w:val="both"/>
        <w:rPr>
          <w:lang w:val="en-US"/>
        </w:rPr>
      </w:pPr>
      <w:r>
        <w:rPr>
          <w:noProof/>
          <w:lang w:eastAsia="el-GR"/>
        </w:rPr>
        <w:pict>
          <v:shape id="Εικόνα 9" o:spid="_x0000_i1028" type="#_x0000_t75" alt="20190316_171509.jpg" style="width:250.8pt;height:238.8pt;visibility:visible">
            <v:imagedata r:id="rId7" o:title=""/>
          </v:shape>
        </w:pict>
      </w:r>
    </w:p>
    <w:p w:rsidR="001D2C0B" w:rsidRDefault="001D2C0B" w:rsidP="007849B3">
      <w:pPr>
        <w:jc w:val="both"/>
        <w:rPr>
          <w:lang w:val="en-US"/>
        </w:rPr>
      </w:pPr>
      <w:r>
        <w:rPr>
          <w:noProof/>
          <w:lang w:eastAsia="el-GR"/>
        </w:rPr>
        <w:pict>
          <v:shape id="_x0000_i1029" type="#_x0000_t75" style="width:231.6pt;height:168pt;visibility:visible">
            <v:imagedata r:id="rId8" o:title=""/>
          </v:shape>
        </w:pict>
      </w:r>
    </w:p>
    <w:p w:rsidR="001D2C0B" w:rsidRPr="00D16136" w:rsidRDefault="001D2C0B" w:rsidP="007849B3">
      <w:pPr>
        <w:jc w:val="both"/>
        <w:rPr>
          <w:lang w:val="en-US"/>
        </w:rPr>
      </w:pPr>
      <w:r>
        <w:rPr>
          <w:noProof/>
          <w:lang w:eastAsia="el-GR"/>
        </w:rPr>
        <w:pict>
          <v:shape id="Εικόνα 7" o:spid="_x0000_i1030" type="#_x0000_t75" alt="20190316_154100.jpg" style="width:241.2pt;height:196.8pt;visibility:visible">
            <v:imagedata r:id="rId9" o:title="" croptop="6861f" cropright="3479f"/>
          </v:shape>
        </w:pict>
      </w:r>
    </w:p>
    <w:sectPr w:rsidR="001D2C0B" w:rsidRPr="00D16136" w:rsidSect="00AD22A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5AB5"/>
    <w:rsid w:val="00067159"/>
    <w:rsid w:val="001D2C0B"/>
    <w:rsid w:val="003D41E8"/>
    <w:rsid w:val="00424A75"/>
    <w:rsid w:val="00450BBB"/>
    <w:rsid w:val="004B41E6"/>
    <w:rsid w:val="006931E0"/>
    <w:rsid w:val="00734762"/>
    <w:rsid w:val="007849B3"/>
    <w:rsid w:val="00933A23"/>
    <w:rsid w:val="009538E9"/>
    <w:rsid w:val="009E36F8"/>
    <w:rsid w:val="00AD22A1"/>
    <w:rsid w:val="00AD5AB5"/>
    <w:rsid w:val="00D16136"/>
    <w:rsid w:val="00DC62D2"/>
    <w:rsid w:val="00DE7B2C"/>
    <w:rsid w:val="00F30B89"/>
    <w:rsid w:val="00F81CE0"/>
    <w:rsid w:val="00FC0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2A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16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161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3</Pages>
  <Words>187</Words>
  <Characters>1012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Εκπαιδευτική Επίσκεψη της ομάδας Περιβαλλοντικής Εκπαίδευσης στα Χανιά της Κρήτης 13-17/4/2019</dc:title>
  <dc:subject/>
  <dc:creator>grigoris</dc:creator>
  <cp:keywords/>
  <dc:description/>
  <cp:lastModifiedBy>principal</cp:lastModifiedBy>
  <cp:revision>4</cp:revision>
  <dcterms:created xsi:type="dcterms:W3CDTF">2019-05-21T06:01:00Z</dcterms:created>
  <dcterms:modified xsi:type="dcterms:W3CDTF">2019-05-21T06:11:00Z</dcterms:modified>
</cp:coreProperties>
</file>